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3A08" w:rsidRPr="009544F4" w:rsidRDefault="00451278">
      <w:pPr>
        <w:jc w:val="center"/>
        <w:rPr>
          <w:lang w:val="cs-CZ"/>
        </w:rPr>
      </w:pPr>
      <w:bookmarkStart w:id="0" w:name="_GoBack"/>
      <w:bookmarkEnd w:id="0"/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2104390</wp:posOffset>
                </wp:positionV>
                <wp:extent cx="4521835" cy="5024120"/>
                <wp:effectExtent l="0" t="0" r="0" b="0"/>
                <wp:wrapNone/>
                <wp:docPr id="8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835" cy="5024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-431510231"/>
                              <w:placeholder>
                                <w:docPart w:val="1FCCEBE1E8EB4C31A5F8400E7C0E1768"/>
                              </w:placeholder>
                            </w:sdtPr>
                            <w:sdtEndPr>
                              <w:rPr>
                                <w:color w:val="A6A6A6" w:themeColor="background1" w:themeShade="A6"/>
                                <w:sz w:val="40"/>
                                <w:szCs w:val="40"/>
                              </w:rPr>
                            </w:sdtEndPr>
                            <w:sdtContent>
                              <w:p w:rsidR="001C5225" w:rsidRPr="00EC3E6F" w:rsidRDefault="001C5225" w:rsidP="001C5225">
                                <w:pPr>
                                  <w:ind w:left="885"/>
                                  <w:rPr>
                                    <w:rFonts w:ascii="Eras Demi ITC" w:hAnsi="Eras Demi ITC"/>
                                    <w:b/>
                                    <w:color w:val="632423" w:themeColor="accent2" w:themeShade="80"/>
                                    <w:sz w:val="56"/>
                                    <w:szCs w:val="56"/>
                                  </w:rPr>
                                </w:pPr>
                                <w:r w:rsidRPr="00EC3E6F">
                                  <w:rPr>
                                    <w:rFonts w:ascii="Eras Demi ITC" w:hAnsi="Eras Demi ITC"/>
                                    <w:b/>
                                    <w:color w:val="632423" w:themeColor="accent2" w:themeShade="80"/>
                                    <w:sz w:val="56"/>
                                    <w:szCs w:val="56"/>
                                  </w:rPr>
                                  <w:t>D</w:t>
                                </w:r>
                                <w:r w:rsidRPr="00EC3E6F">
                                  <w:rPr>
                                    <w:rFonts w:ascii="Arial" w:hAnsi="Arial" w:cs="Arial"/>
                                    <w:b/>
                                    <w:color w:val="632423" w:themeColor="accent2" w:themeShade="80"/>
                                    <w:sz w:val="56"/>
                                    <w:szCs w:val="56"/>
                                  </w:rPr>
                                  <w:t>Ě</w:t>
                                </w:r>
                                <w:r w:rsidRPr="00EC3E6F">
                                  <w:rPr>
                                    <w:rFonts w:ascii="Eras Demi ITC" w:hAnsi="Eras Demi ITC"/>
                                    <w:b/>
                                    <w:color w:val="632423" w:themeColor="accent2" w:themeShade="80"/>
                                    <w:sz w:val="56"/>
                                    <w:szCs w:val="56"/>
                                  </w:rPr>
                                  <w:t>TSK</w:t>
                                </w:r>
                                <w:r w:rsidRPr="00EC3E6F">
                                  <w:rPr>
                                    <w:rFonts w:ascii="Eras Demi ITC" w:hAnsi="Eras Demi ITC" w:cs="Bodoni MT Black"/>
                                    <w:b/>
                                    <w:color w:val="632423" w:themeColor="accent2" w:themeShade="80"/>
                                    <w:sz w:val="56"/>
                                    <w:szCs w:val="56"/>
                                  </w:rPr>
                                  <w:t>Á</w:t>
                                </w:r>
                                <w:r w:rsidRPr="00EC3E6F">
                                  <w:rPr>
                                    <w:rFonts w:ascii="Eras Demi ITC" w:hAnsi="Eras Demi ITC"/>
                                    <w:b/>
                                    <w:color w:val="632423" w:themeColor="accent2" w:themeShade="80"/>
                                    <w:sz w:val="56"/>
                                    <w:szCs w:val="56"/>
                                  </w:rPr>
                                  <w:t xml:space="preserve"> SKUPINA          ZAHRADNÍKOVA</w:t>
                                </w:r>
                              </w:p>
                              <w:p w:rsidR="001C5225" w:rsidRPr="00451278" w:rsidRDefault="00451278">
                                <w:pPr>
                                  <w:rPr>
                                    <w:b/>
                                    <w:color w:val="FF3300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b/>
                                    <w:color w:val="4F6228" w:themeColor="accent3" w:themeShade="80"/>
                                    <w:sz w:val="40"/>
                                    <w:szCs w:val="40"/>
                                  </w:rPr>
                                  <w:t xml:space="preserve">           </w:t>
                                </w:r>
                                <w:r w:rsidR="001C5225" w:rsidRPr="00451278">
                                  <w:rPr>
                                    <w:b/>
                                    <w:color w:val="FF3300"/>
                                    <w:sz w:val="48"/>
                                    <w:szCs w:val="48"/>
                                  </w:rPr>
                                  <w:t>Nově otvíráme</w:t>
                                </w:r>
                                <w:r w:rsidRPr="00451278">
                                  <w:rPr>
                                    <w:b/>
                                    <w:color w:val="FF3300"/>
                                    <w:sz w:val="48"/>
                                    <w:szCs w:val="48"/>
                                  </w:rPr>
                                  <w:t xml:space="preserve">  </w:t>
                                </w:r>
                                <w:r w:rsidR="001C5225" w:rsidRPr="00451278">
                                  <w:rPr>
                                    <w:b/>
                                    <w:color w:val="FF3300"/>
                                    <w:sz w:val="48"/>
                                    <w:szCs w:val="48"/>
                                  </w:rPr>
                                  <w:t>!!!!!!!!</w:t>
                                </w:r>
                              </w:p>
                              <w:p w:rsidR="001C5225" w:rsidRPr="00451278" w:rsidRDefault="001C5225">
                                <w:pPr>
                                  <w:rPr>
                                    <w:b/>
                                    <w:color w:val="FF3300"/>
                                    <w:sz w:val="40"/>
                                    <w:szCs w:val="40"/>
                                  </w:rPr>
                                </w:pPr>
                                <w:r w:rsidRPr="001C5225">
                                  <w:rPr>
                                    <w:b/>
                                    <w:color w:val="4F6228" w:themeColor="accent3" w:themeShade="80"/>
                                    <w:sz w:val="40"/>
                                    <w:szCs w:val="40"/>
                                  </w:rPr>
                                  <w:t>KDY: 2. 1. 2017</w:t>
                                </w:r>
                              </w:p>
                              <w:p w:rsidR="001C5225" w:rsidRPr="001C5225" w:rsidRDefault="001C5225">
                                <w:pPr>
                                  <w:rPr>
                                    <w:b/>
                                    <w:color w:val="4F6228" w:themeColor="accent3" w:themeShade="80"/>
                                    <w:sz w:val="40"/>
                                    <w:szCs w:val="40"/>
                                  </w:rPr>
                                </w:pPr>
                                <w:r w:rsidRPr="001C5225">
                                  <w:rPr>
                                    <w:b/>
                                    <w:color w:val="4F6228" w:themeColor="accent3" w:themeShade="80"/>
                                    <w:sz w:val="40"/>
                                    <w:szCs w:val="40"/>
                                  </w:rPr>
                                  <w:t>NABÍZÍME: kvalifikovanou péči a výchovu Vašich dětí</w:t>
                                </w:r>
                                <w:r>
                                  <w:rPr>
                                    <w:b/>
                                    <w:color w:val="4F6228" w:themeColor="accent3" w:themeShade="80"/>
                                    <w:sz w:val="40"/>
                                    <w:szCs w:val="40"/>
                                  </w:rPr>
                                  <w:t xml:space="preserve"> od 1 do 4 let</w:t>
                                </w:r>
                              </w:p>
                              <w:p w:rsidR="001C5225" w:rsidRPr="001C5225" w:rsidRDefault="001C5225">
                                <w:pPr>
                                  <w:rPr>
                                    <w:b/>
                                    <w:color w:val="4F6228" w:themeColor="accent3" w:themeShade="80"/>
                                    <w:sz w:val="40"/>
                                    <w:szCs w:val="40"/>
                                  </w:rPr>
                                </w:pPr>
                                <w:r w:rsidRPr="001C5225">
                                  <w:rPr>
                                    <w:b/>
                                    <w:color w:val="4F6228" w:themeColor="accent3" w:themeShade="80"/>
                                    <w:sz w:val="40"/>
                                    <w:szCs w:val="40"/>
                                  </w:rPr>
                                  <w:t>CENA ZA POBYT DÍTĚTE včetně stravy: 1000 Kč za měsíc</w:t>
                                </w:r>
                              </w:p>
                              <w:p w:rsidR="001C5225" w:rsidRPr="001C5225" w:rsidRDefault="001C5225">
                                <w:pPr>
                                  <w:rPr>
                                    <w:b/>
                                    <w:color w:val="4F6228" w:themeColor="accent3" w:themeShade="80"/>
                                    <w:sz w:val="40"/>
                                    <w:szCs w:val="40"/>
                                  </w:rPr>
                                </w:pPr>
                                <w:r w:rsidRPr="001C5225">
                                  <w:rPr>
                                    <w:b/>
                                    <w:color w:val="4F6228" w:themeColor="accent3" w:themeShade="80"/>
                                    <w:sz w:val="40"/>
                                    <w:szCs w:val="40"/>
                                  </w:rPr>
                                  <w:t xml:space="preserve">INFORMACE na stránkách </w:t>
                                </w:r>
                                <w:hyperlink r:id="rId5" w:history="1">
                                  <w:r w:rsidRPr="00EC3E6F">
                                    <w:rPr>
                                      <w:rStyle w:val="Hypertextovodkaz"/>
                                      <w:b/>
                                      <w:color w:val="4F6228" w:themeColor="accent3" w:themeShade="80"/>
                                      <w:sz w:val="40"/>
                                      <w:szCs w:val="40"/>
                                      <w:u w:val="none"/>
                                    </w:rPr>
                                    <w:t>www.polza.cz</w:t>
                                  </w:r>
                                </w:hyperlink>
                                <w:r w:rsidRPr="001C5225">
                                  <w:rPr>
                                    <w:b/>
                                    <w:color w:val="4F6228" w:themeColor="accent3" w:themeShade="80"/>
                                    <w:sz w:val="40"/>
                                    <w:szCs w:val="40"/>
                                  </w:rPr>
                                  <w:t>, telefonním čísle 541 552 363</w:t>
                                </w:r>
                              </w:p>
                              <w:p w:rsidR="001C5225" w:rsidRDefault="00EC3E6F">
                                <w:pPr>
                                  <w:rPr>
                                    <w:color w:val="A6A6A6" w:themeColor="background1" w:themeShade="A6"/>
                                    <w:sz w:val="40"/>
                                    <w:szCs w:val="40"/>
                                  </w:rPr>
                                </w:pPr>
                                <w:r w:rsidRPr="00EC3E6F">
                                  <w:rPr>
                                    <w:b/>
                                    <w:color w:val="4F6228" w:themeColor="accent3" w:themeShade="80"/>
                                    <w:sz w:val="32"/>
                                    <w:szCs w:val="32"/>
                                  </w:rPr>
                                  <w:t>Při</w:t>
                                </w:r>
                                <w:r w:rsidR="001C5225" w:rsidRPr="00EC3E6F">
                                  <w:rPr>
                                    <w:b/>
                                    <w:color w:val="4F6228" w:themeColor="accent3" w:themeShade="80"/>
                                    <w:sz w:val="32"/>
                                    <w:szCs w:val="32"/>
                                  </w:rPr>
                                  <w:t>hlášky lze zasílat na</w:t>
                                </w:r>
                                <w:r w:rsidRPr="00EC3E6F">
                                  <w:rPr>
                                    <w:b/>
                                    <w:color w:val="4F6228" w:themeColor="accent3" w:themeShade="80"/>
                                    <w:sz w:val="32"/>
                                    <w:szCs w:val="32"/>
                                  </w:rPr>
                                  <w:t xml:space="preserve"> adres</w:t>
                                </w:r>
                                <w:r w:rsidR="00451278">
                                  <w:rPr>
                                    <w:b/>
                                    <w:color w:val="4F6228" w:themeColor="accent3" w:themeShade="80"/>
                                    <w:sz w:val="32"/>
                                    <w:szCs w:val="32"/>
                                  </w:rPr>
                                  <w:t>u info@polza.cz</w:t>
                                </w:r>
                                <w:r w:rsidR="00451278">
                                  <w:rPr>
                                    <w:b/>
                                    <w:color w:val="4F6228" w:themeColor="accent3" w:themeShade="80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</w:p>
                              <w:p w:rsidR="001C5225" w:rsidRDefault="001C5225">
                                <w:pPr>
                                  <w:rPr>
                                    <w:color w:val="A6A6A6" w:themeColor="background1" w:themeShade="A6"/>
                                    <w:sz w:val="40"/>
                                    <w:szCs w:val="40"/>
                                  </w:rPr>
                                </w:pPr>
                              </w:p>
                              <w:p w:rsidR="00813A08" w:rsidRPr="001C5225" w:rsidRDefault="00B156BE">
                                <w:pPr>
                                  <w:rPr>
                                    <w:color w:val="A6A6A6" w:themeColor="background1" w:themeShade="A6"/>
                                    <w:sz w:val="40"/>
                                    <w:szCs w:val="40"/>
                                  </w:rPr>
                                </w:pP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89pt;margin-top:165.7pt;width:356.05pt;height:395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zh9uQIAALw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" filled="f" stroked="f">
                <v:textbox>
                  <w:txbxContent>
                    <w:sdt>
                      <w:sdtPr>
                        <w:id w:val="-431510231"/>
                        <w:placeholder>
                          <w:docPart w:val="1FCCEBE1E8EB4C31A5F8400E7C0E1768"/>
                        </w:placeholder>
                      </w:sdtPr>
                      <w:sdtEndPr>
                        <w:rPr>
                          <w:color w:val="A6A6A6" w:themeColor="background1" w:themeShade="A6"/>
                          <w:sz w:val="40"/>
                          <w:szCs w:val="40"/>
                        </w:rPr>
                      </w:sdtEndPr>
                      <w:sdtContent>
                        <w:p w:rsidR="001C5225" w:rsidRPr="00EC3E6F" w:rsidRDefault="001C5225" w:rsidP="001C5225">
                          <w:pPr>
                            <w:ind w:left="885"/>
                            <w:rPr>
                              <w:rFonts w:ascii="Eras Demi ITC" w:hAnsi="Eras Demi ITC"/>
                              <w:b/>
                              <w:color w:val="632423" w:themeColor="accent2" w:themeShade="80"/>
                              <w:sz w:val="56"/>
                              <w:szCs w:val="56"/>
                            </w:rPr>
                          </w:pPr>
                          <w:r w:rsidRPr="00EC3E6F">
                            <w:rPr>
                              <w:rFonts w:ascii="Eras Demi ITC" w:hAnsi="Eras Demi ITC"/>
                              <w:b/>
                              <w:color w:val="632423" w:themeColor="accent2" w:themeShade="80"/>
                              <w:sz w:val="56"/>
                              <w:szCs w:val="56"/>
                            </w:rPr>
                            <w:t>D</w:t>
                          </w:r>
                          <w:r w:rsidRPr="00EC3E6F">
                            <w:rPr>
                              <w:rFonts w:ascii="Arial" w:hAnsi="Arial" w:cs="Arial"/>
                              <w:b/>
                              <w:color w:val="632423" w:themeColor="accent2" w:themeShade="80"/>
                              <w:sz w:val="56"/>
                              <w:szCs w:val="56"/>
                            </w:rPr>
                            <w:t>Ě</w:t>
                          </w:r>
                          <w:r w:rsidRPr="00EC3E6F">
                            <w:rPr>
                              <w:rFonts w:ascii="Eras Demi ITC" w:hAnsi="Eras Demi ITC"/>
                              <w:b/>
                              <w:color w:val="632423" w:themeColor="accent2" w:themeShade="80"/>
                              <w:sz w:val="56"/>
                              <w:szCs w:val="56"/>
                            </w:rPr>
                            <w:t>TSK</w:t>
                          </w:r>
                          <w:r w:rsidRPr="00EC3E6F">
                            <w:rPr>
                              <w:rFonts w:ascii="Eras Demi ITC" w:hAnsi="Eras Demi ITC" w:cs="Bodoni MT Black"/>
                              <w:b/>
                              <w:color w:val="632423" w:themeColor="accent2" w:themeShade="80"/>
                              <w:sz w:val="56"/>
                              <w:szCs w:val="56"/>
                            </w:rPr>
                            <w:t>Á</w:t>
                          </w:r>
                          <w:r w:rsidRPr="00EC3E6F">
                            <w:rPr>
                              <w:rFonts w:ascii="Eras Demi ITC" w:hAnsi="Eras Demi ITC"/>
                              <w:b/>
                              <w:color w:val="632423" w:themeColor="accent2" w:themeShade="80"/>
                              <w:sz w:val="56"/>
                              <w:szCs w:val="56"/>
                            </w:rPr>
                            <w:t xml:space="preserve"> SKUPINA          ZAHRADNÍKOVA</w:t>
                          </w:r>
                        </w:p>
                        <w:p w:rsidR="001C5225" w:rsidRPr="00451278" w:rsidRDefault="00451278">
                          <w:pPr>
                            <w:rPr>
                              <w:b/>
                              <w:color w:val="FF3300"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color w:val="4F6228" w:themeColor="accent3" w:themeShade="80"/>
                              <w:sz w:val="40"/>
                              <w:szCs w:val="40"/>
                            </w:rPr>
                            <w:t xml:space="preserve">           </w:t>
                          </w:r>
                          <w:r w:rsidR="001C5225" w:rsidRPr="00451278">
                            <w:rPr>
                              <w:b/>
                              <w:color w:val="FF3300"/>
                              <w:sz w:val="48"/>
                              <w:szCs w:val="48"/>
                            </w:rPr>
                            <w:t>Nově otvíráme</w:t>
                          </w:r>
                          <w:r w:rsidRPr="00451278">
                            <w:rPr>
                              <w:b/>
                              <w:color w:val="FF3300"/>
                              <w:sz w:val="48"/>
                              <w:szCs w:val="48"/>
                            </w:rPr>
                            <w:t xml:space="preserve">  </w:t>
                          </w:r>
                          <w:r w:rsidR="001C5225" w:rsidRPr="00451278">
                            <w:rPr>
                              <w:b/>
                              <w:color w:val="FF3300"/>
                              <w:sz w:val="48"/>
                              <w:szCs w:val="48"/>
                            </w:rPr>
                            <w:t>!!!!!!!!</w:t>
                          </w:r>
                        </w:p>
                        <w:p w:rsidR="001C5225" w:rsidRPr="00451278" w:rsidRDefault="001C5225">
                          <w:pPr>
                            <w:rPr>
                              <w:b/>
                              <w:color w:val="FF3300"/>
                              <w:sz w:val="40"/>
                              <w:szCs w:val="40"/>
                            </w:rPr>
                          </w:pPr>
                          <w:r w:rsidRPr="001C5225">
                            <w:rPr>
                              <w:b/>
                              <w:color w:val="4F6228" w:themeColor="accent3" w:themeShade="80"/>
                              <w:sz w:val="40"/>
                              <w:szCs w:val="40"/>
                            </w:rPr>
                            <w:t>KDY: 2. 1. 2017</w:t>
                          </w:r>
                        </w:p>
                        <w:p w:rsidR="001C5225" w:rsidRPr="001C5225" w:rsidRDefault="001C5225">
                          <w:pPr>
                            <w:rPr>
                              <w:b/>
                              <w:color w:val="4F6228" w:themeColor="accent3" w:themeShade="80"/>
                              <w:sz w:val="40"/>
                              <w:szCs w:val="40"/>
                            </w:rPr>
                          </w:pPr>
                          <w:r w:rsidRPr="001C5225">
                            <w:rPr>
                              <w:b/>
                              <w:color w:val="4F6228" w:themeColor="accent3" w:themeShade="80"/>
                              <w:sz w:val="40"/>
                              <w:szCs w:val="40"/>
                            </w:rPr>
                            <w:t>NABÍZÍME: kvalifikovanou péči a výchovu Vašich dětí</w:t>
                          </w:r>
                          <w:r>
                            <w:rPr>
                              <w:b/>
                              <w:color w:val="4F6228" w:themeColor="accent3" w:themeShade="80"/>
                              <w:sz w:val="40"/>
                              <w:szCs w:val="40"/>
                            </w:rPr>
                            <w:t xml:space="preserve"> od 1 do 4 let</w:t>
                          </w:r>
                        </w:p>
                        <w:p w:rsidR="001C5225" w:rsidRPr="001C5225" w:rsidRDefault="001C5225">
                          <w:pPr>
                            <w:rPr>
                              <w:b/>
                              <w:color w:val="4F6228" w:themeColor="accent3" w:themeShade="80"/>
                              <w:sz w:val="40"/>
                              <w:szCs w:val="40"/>
                            </w:rPr>
                          </w:pPr>
                          <w:r w:rsidRPr="001C5225">
                            <w:rPr>
                              <w:b/>
                              <w:color w:val="4F6228" w:themeColor="accent3" w:themeShade="80"/>
                              <w:sz w:val="40"/>
                              <w:szCs w:val="40"/>
                            </w:rPr>
                            <w:t>CENA ZA POBYT DÍTĚTE včetně stravy: 1000 Kč za měsíc</w:t>
                          </w:r>
                        </w:p>
                        <w:p w:rsidR="001C5225" w:rsidRPr="001C5225" w:rsidRDefault="001C5225">
                          <w:pPr>
                            <w:rPr>
                              <w:b/>
                              <w:color w:val="4F6228" w:themeColor="accent3" w:themeShade="80"/>
                              <w:sz w:val="40"/>
                              <w:szCs w:val="40"/>
                            </w:rPr>
                          </w:pPr>
                          <w:r w:rsidRPr="001C5225">
                            <w:rPr>
                              <w:b/>
                              <w:color w:val="4F6228" w:themeColor="accent3" w:themeShade="80"/>
                              <w:sz w:val="40"/>
                              <w:szCs w:val="40"/>
                            </w:rPr>
                            <w:t xml:space="preserve">INFORMACE na stránkách </w:t>
                          </w:r>
                          <w:hyperlink r:id="rId6" w:history="1">
                            <w:r w:rsidRPr="00EC3E6F">
                              <w:rPr>
                                <w:rStyle w:val="Hypertextovodkaz"/>
                                <w:b/>
                                <w:color w:val="4F6228" w:themeColor="accent3" w:themeShade="80"/>
                                <w:sz w:val="40"/>
                                <w:szCs w:val="40"/>
                                <w:u w:val="none"/>
                              </w:rPr>
                              <w:t>www.polza.cz</w:t>
                            </w:r>
                          </w:hyperlink>
                          <w:r w:rsidRPr="001C5225">
                            <w:rPr>
                              <w:b/>
                              <w:color w:val="4F6228" w:themeColor="accent3" w:themeShade="80"/>
                              <w:sz w:val="40"/>
                              <w:szCs w:val="40"/>
                            </w:rPr>
                            <w:t>, telefonním čísle 541 552 363</w:t>
                          </w:r>
                        </w:p>
                        <w:p w:rsidR="001C5225" w:rsidRDefault="00EC3E6F">
                          <w:pPr>
                            <w:rPr>
                              <w:color w:val="A6A6A6" w:themeColor="background1" w:themeShade="A6"/>
                              <w:sz w:val="40"/>
                              <w:szCs w:val="40"/>
                            </w:rPr>
                          </w:pPr>
                          <w:r w:rsidRPr="00EC3E6F">
                            <w:rPr>
                              <w:b/>
                              <w:color w:val="4F6228" w:themeColor="accent3" w:themeShade="80"/>
                              <w:sz w:val="32"/>
                              <w:szCs w:val="32"/>
                            </w:rPr>
                            <w:t>Při</w:t>
                          </w:r>
                          <w:r w:rsidR="001C5225" w:rsidRPr="00EC3E6F">
                            <w:rPr>
                              <w:b/>
                              <w:color w:val="4F6228" w:themeColor="accent3" w:themeShade="80"/>
                              <w:sz w:val="32"/>
                              <w:szCs w:val="32"/>
                            </w:rPr>
                            <w:t>hlášky lze zasílat na</w:t>
                          </w:r>
                          <w:r w:rsidRPr="00EC3E6F">
                            <w:rPr>
                              <w:b/>
                              <w:color w:val="4F6228" w:themeColor="accent3" w:themeShade="80"/>
                              <w:sz w:val="32"/>
                              <w:szCs w:val="32"/>
                            </w:rPr>
                            <w:t xml:space="preserve"> adres</w:t>
                          </w:r>
                          <w:r w:rsidR="00451278">
                            <w:rPr>
                              <w:b/>
                              <w:color w:val="4F6228" w:themeColor="accent3" w:themeShade="80"/>
                              <w:sz w:val="32"/>
                              <w:szCs w:val="32"/>
                            </w:rPr>
                            <w:t>u info@polza.cz</w:t>
                          </w:r>
                          <w:r w:rsidR="00451278">
                            <w:rPr>
                              <w:b/>
                              <w:color w:val="4F6228" w:themeColor="accent3" w:themeShade="80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  <w:p w:rsidR="001C5225" w:rsidRDefault="001C5225">
                          <w:pPr>
                            <w:rPr>
                              <w:color w:val="A6A6A6" w:themeColor="background1" w:themeShade="A6"/>
                              <w:sz w:val="40"/>
                              <w:szCs w:val="40"/>
                            </w:rPr>
                          </w:pPr>
                        </w:p>
                        <w:p w:rsidR="00813A08" w:rsidRPr="001C5225" w:rsidRDefault="00B156BE">
                          <w:pPr>
                            <w:rPr>
                              <w:color w:val="A6A6A6" w:themeColor="background1" w:themeShade="A6"/>
                              <w:sz w:val="40"/>
                              <w:szCs w:val="40"/>
                            </w:rPr>
                          </w:pP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D402CD" w:rsidRPr="009544F4">
        <w:rPr>
          <w:noProof/>
          <w:lang w:val="cs-CZ" w:eastAsia="cs-CZ"/>
        </w:rPr>
        <w:drawing>
          <wp:anchor distT="0" distB="0" distL="114300" distR="114300" simplePos="0" relativeHeight="251703272" behindDoc="0" locked="0" layoutInCell="0" allowOverlap="1" wp14:anchorId="3899E5D4" wp14:editId="0312D8ED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649763" cy="6353503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8419"/>
                    <a:stretch>
                      <a:fillRect/>
                    </a:stretch>
                  </pic:blipFill>
                  <pic:spPr>
                    <a:xfrm>
                      <a:off x="0" y="0"/>
                      <a:ext cx="6649763" cy="635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7372" behindDoc="0" locked="0" layoutInCell="0" allowOverlap="1">
                <wp:simplePos x="0" y="0"/>
                <wp:positionH relativeFrom="page">
                  <wp:posOffset>1476375</wp:posOffset>
                </wp:positionH>
                <wp:positionV relativeFrom="page">
                  <wp:posOffset>1644650</wp:posOffset>
                </wp:positionV>
                <wp:extent cx="4819650" cy="6537960"/>
                <wp:effectExtent l="0" t="6350" r="0" b="8890"/>
                <wp:wrapNone/>
                <wp:docPr id="80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9650" cy="6537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E3CF47" id="AutoShape 26" o:spid="_x0000_s1026" style="position:absolute;margin-left:116.25pt;margin-top:129.5pt;width:379.5pt;height:514.8pt;z-index:2517073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" o:allowincell="f" stroked="f">
                <v:fill opacity="52428f"/>
                <w10:wrap anchorx="page" anchory="page"/>
              </v:roundrect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6923405</wp:posOffset>
                </wp:positionV>
                <wp:extent cx="2178050" cy="1742440"/>
                <wp:effectExtent l="0" t="0" r="3175" b="1905"/>
                <wp:wrapNone/>
                <wp:docPr id="7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A08" w:rsidRDefault="00D402CD">
                            <w:r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61D8B2C9" wp14:editId="514FB24B">
                                  <wp:extent cx="1734316" cy="1508763"/>
                                  <wp:effectExtent l="19050" t="0" r="0" b="0"/>
                                  <wp:docPr id="2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34316" cy="1508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7" type="#_x0000_t202" style="position:absolute;left:0;text-align:left;margin-left:299.25pt;margin-top:545.15pt;width:171.5pt;height:137.2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mWIuwIAAMM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" filled="f" stroked="f">
                <v:textbox>
                  <w:txbxContent>
                    <w:p w:rsidR="00813A08" w:rsidRDefault="00D402CD">
                      <w:r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 wp14:anchorId="61D8B2C9" wp14:editId="514FB24B">
                            <wp:extent cx="1734316" cy="1508763"/>
                            <wp:effectExtent l="19050" t="0" r="0" b="0"/>
                            <wp:docPr id="2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8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34316" cy="1508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3703320</wp:posOffset>
                </wp:positionH>
                <wp:positionV relativeFrom="paragraph">
                  <wp:posOffset>6955790</wp:posOffset>
                </wp:positionV>
                <wp:extent cx="2167255" cy="1757680"/>
                <wp:effectExtent l="0" t="2540" r="0" b="1905"/>
                <wp:wrapNone/>
                <wp:docPr id="5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75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A08" w:rsidRDefault="00D402CD">
                            <w:r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56B3D3BE" wp14:editId="4BCEF631">
                                  <wp:extent cx="1789180" cy="1463043"/>
                                  <wp:effectExtent l="19050" t="0" r="1520" b="3807"/>
                                  <wp:docPr id="3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89180" cy="1463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8" type="#_x0000_t202" style="position:absolute;left:0;text-align:left;margin-left:291.6pt;margin-top:547.7pt;width:170.65pt;height:138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" filled="f" stroked="f">
                <v:textbox>
                  <w:txbxContent>
                    <w:p w:rsidR="00813A08" w:rsidRDefault="00D402CD">
                      <w:r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 wp14:anchorId="56B3D3BE" wp14:editId="4BCEF631">
                            <wp:extent cx="1789180" cy="1463043"/>
                            <wp:effectExtent l="19050" t="0" r="1520" b="3807"/>
                            <wp:docPr id="3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89180" cy="1463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4502785</wp:posOffset>
                </wp:positionH>
                <wp:positionV relativeFrom="paragraph">
                  <wp:posOffset>7499985</wp:posOffset>
                </wp:positionV>
                <wp:extent cx="640080" cy="518160"/>
                <wp:effectExtent l="0" t="3810" r="635" b="1905"/>
                <wp:wrapNone/>
                <wp:docPr id="5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A08" w:rsidRDefault="00D402CD">
                            <w:r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2FF86AFB" wp14:editId="682CFE0A">
                                  <wp:extent cx="280417" cy="289561"/>
                                  <wp:effectExtent l="19050" t="0" r="5333" b="0"/>
                                  <wp:docPr id="4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80417" cy="2895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29" type="#_x0000_t202" style="position:absolute;left:0;text-align:left;margin-left:354.55pt;margin-top:590.55pt;width:50.4pt;height:40.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" filled="f" stroked="f">
                <v:textbox>
                  <w:txbxContent>
                    <w:p w:rsidR="00813A08" w:rsidRDefault="00D402CD">
                      <w:r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 wp14:anchorId="2FF86AFB" wp14:editId="682CFE0A">
                            <wp:extent cx="280417" cy="289561"/>
                            <wp:effectExtent l="19050" t="0" r="5333" b="0"/>
                            <wp:docPr id="4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10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80417" cy="2895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5005705</wp:posOffset>
                </wp:positionH>
                <wp:positionV relativeFrom="paragraph">
                  <wp:posOffset>6819265</wp:posOffset>
                </wp:positionV>
                <wp:extent cx="2178050" cy="1742440"/>
                <wp:effectExtent l="0" t="0" r="0" b="1270"/>
                <wp:wrapNone/>
                <wp:docPr id="5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A08" w:rsidRDefault="00D402CD">
                            <w:r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6685C64D" wp14:editId="35156452">
                                  <wp:extent cx="1813564" cy="1502667"/>
                                  <wp:effectExtent l="19050" t="0" r="0" b="0"/>
                                  <wp:docPr id="5" name="Picture 37" descr="flower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813564" cy="1502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0" type="#_x0000_t202" style="position:absolute;left:0;text-align:left;margin-left:394.15pt;margin-top:536.95pt;width:171.5pt;height:137.2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hhduwIAAMM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" filled="f" stroked="f">
                <v:textbox>
                  <w:txbxContent>
                    <w:p w:rsidR="00813A08" w:rsidRDefault="00D402CD">
                      <w:r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 wp14:anchorId="6685C64D" wp14:editId="35156452">
                            <wp:extent cx="1813564" cy="1502667"/>
                            <wp:effectExtent l="19050" t="0" r="0" b="0"/>
                            <wp:docPr id="5" name="Picture 37" descr="flower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1.png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813564" cy="15026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4855210</wp:posOffset>
                </wp:positionH>
                <wp:positionV relativeFrom="paragraph">
                  <wp:posOffset>6570980</wp:posOffset>
                </wp:positionV>
                <wp:extent cx="2223135" cy="2143125"/>
                <wp:effectExtent l="0" t="0" r="0" b="1270"/>
                <wp:wrapNone/>
                <wp:docPr id="5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135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A08" w:rsidRDefault="00D402CD">
                            <w:r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6493B6BE" wp14:editId="11D695A8">
                                  <wp:extent cx="1895860" cy="1941580"/>
                                  <wp:effectExtent l="19050" t="0" r="9140" b="1520"/>
                                  <wp:docPr id="6" name="Picture 36" descr="leaves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1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895860" cy="1941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1" type="#_x0000_t202" style="position:absolute;left:0;text-align:left;margin-left:382.3pt;margin-top:517.4pt;width:175.05pt;height:168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m7Qug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" filled="f" stroked="f">
                <v:textbox>
                  <w:txbxContent>
                    <w:p w:rsidR="00813A08" w:rsidRDefault="00D402CD">
                      <w:r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 wp14:anchorId="6493B6BE" wp14:editId="11D695A8">
                            <wp:extent cx="1895860" cy="1941580"/>
                            <wp:effectExtent l="19050" t="0" r="9140" b="1520"/>
                            <wp:docPr id="6" name="Picture 36" descr="leaves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1.png"/>
                                    <pic:cNvPicPr/>
                                  </pic:nvPicPr>
                                  <pic:blipFill>
                                    <a:blip r:embed="rId12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895860" cy="1941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5652135</wp:posOffset>
                </wp:positionH>
                <wp:positionV relativeFrom="paragraph">
                  <wp:posOffset>7363460</wp:posOffset>
                </wp:positionV>
                <wp:extent cx="640080" cy="518160"/>
                <wp:effectExtent l="3810" t="635" r="3810" b="0"/>
                <wp:wrapNone/>
                <wp:docPr id="5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A08" w:rsidRDefault="00D402CD">
                            <w:r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6D0EEB79" wp14:editId="706C704C">
                                  <wp:extent cx="320041" cy="323089"/>
                                  <wp:effectExtent l="19050" t="0" r="3809" b="761"/>
                                  <wp:docPr id="7" name="Picture 39" descr="middle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1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320041" cy="3230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2" type="#_x0000_t202" style="position:absolute;left:0;text-align:left;margin-left:445.05pt;margin-top:579.8pt;width:50.4pt;height:40.8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" filled="f" stroked="f">
                <v:textbox>
                  <w:txbxContent>
                    <w:p w:rsidR="00813A08" w:rsidRDefault="00D402CD">
                      <w:r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 wp14:anchorId="6D0EEB79" wp14:editId="706C704C">
                            <wp:extent cx="320041" cy="323089"/>
                            <wp:effectExtent l="19050" t="0" r="3809" b="761"/>
                            <wp:docPr id="7" name="Picture 39" descr="middle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1.png"/>
                                    <pic:cNvPicPr/>
                                  </pic:nvPicPr>
                                  <pic:blipFill>
                                    <a:blip r:embed="rId13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320041" cy="3230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7341870</wp:posOffset>
                </wp:positionV>
                <wp:extent cx="640080" cy="518160"/>
                <wp:effectExtent l="0" t="0" r="635" b="0"/>
                <wp:wrapNone/>
                <wp:docPr id="5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A08" w:rsidRDefault="00D402CD">
                            <w:r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47EF2BA6" wp14:editId="3D6A600A">
                                  <wp:extent cx="320041" cy="323089"/>
                                  <wp:effectExtent l="19050" t="0" r="3809" b="0"/>
                                  <wp:docPr id="8" name="Picture 39" descr="middle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1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041" cy="3230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3" type="#_x0000_t202" style="position:absolute;left:0;text-align:left;margin-left:55.3pt;margin-top:578.1pt;width:50.4pt;height:40.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" filled="f" stroked="f">
                <v:textbox>
                  <w:txbxContent>
                    <w:p w:rsidR="00813A08" w:rsidRDefault="00D402CD">
                      <w:r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 wp14:anchorId="47EF2BA6" wp14:editId="3D6A600A">
                            <wp:extent cx="320041" cy="323089"/>
                            <wp:effectExtent l="19050" t="0" r="3809" b="0"/>
                            <wp:docPr id="8" name="Picture 39" descr="middle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1.png"/>
                                    <pic:cNvPicPr/>
                                  </pic:nvPicPr>
                                  <pic:blipFill>
                                    <a:blip r:embed="rId13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041" cy="3230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-165100</wp:posOffset>
                </wp:positionH>
                <wp:positionV relativeFrom="paragraph">
                  <wp:posOffset>6776720</wp:posOffset>
                </wp:positionV>
                <wp:extent cx="2178050" cy="1742440"/>
                <wp:effectExtent l="0" t="4445" r="0" b="0"/>
                <wp:wrapNone/>
                <wp:docPr id="5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A08" w:rsidRDefault="00D402CD">
                            <w:r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03D1B3FB" wp14:editId="1EF25EDB">
                                  <wp:extent cx="1813564" cy="1502667"/>
                                  <wp:effectExtent l="19050" t="0" r="0" b="0"/>
                                  <wp:docPr id="9" name="Picture 37" descr="flower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3564" cy="1502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4" type="#_x0000_t202" style="position:absolute;left:0;text-align:left;margin-left:-13pt;margin-top:533.6pt;width:171.5pt;height:137.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w2IuwIAAMM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" filled="f" stroked="f">
                <v:textbox>
                  <w:txbxContent>
                    <w:p w:rsidR="00813A08" w:rsidRDefault="00D402CD">
                      <w:r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 wp14:anchorId="03D1B3FB" wp14:editId="1EF25EDB">
                            <wp:extent cx="1813564" cy="1502667"/>
                            <wp:effectExtent l="19050" t="0" r="0" b="0"/>
                            <wp:docPr id="9" name="Picture 37" descr="flower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1.png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3564" cy="15026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-125095</wp:posOffset>
                </wp:positionH>
                <wp:positionV relativeFrom="paragraph">
                  <wp:posOffset>6571615</wp:posOffset>
                </wp:positionV>
                <wp:extent cx="2223135" cy="2143125"/>
                <wp:effectExtent l="0" t="0" r="0" b="635"/>
                <wp:wrapNone/>
                <wp:docPr id="5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135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A08" w:rsidRDefault="00D402CD">
                            <w:r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2E4E0D5E" wp14:editId="0363A219">
                                  <wp:extent cx="1895860" cy="1941580"/>
                                  <wp:effectExtent l="19050" t="0" r="9140" b="0"/>
                                  <wp:docPr id="10" name="Picture 36" descr="leaves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1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5860" cy="1941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5" type="#_x0000_t202" style="position:absolute;left:0;text-align:left;margin-left:-9.85pt;margin-top:517.45pt;width:175.05pt;height:168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QOxuw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" filled="f" stroked="f">
                <v:textbox>
                  <w:txbxContent>
                    <w:p w:rsidR="00813A08" w:rsidRDefault="00D402CD">
                      <w:r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 wp14:anchorId="2E4E0D5E" wp14:editId="0363A219">
                            <wp:extent cx="1895860" cy="1941580"/>
                            <wp:effectExtent l="19050" t="0" r="9140" b="0"/>
                            <wp:docPr id="10" name="Picture 36" descr="leaves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1.png"/>
                                    <pic:cNvPicPr/>
                                  </pic:nvPicPr>
                                  <pic:blipFill>
                                    <a:blip r:embed="rId12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5860" cy="1941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6953885</wp:posOffset>
                </wp:positionV>
                <wp:extent cx="2167255" cy="1757680"/>
                <wp:effectExtent l="0" t="635" r="0" b="3810"/>
                <wp:wrapNone/>
                <wp:docPr id="5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75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A08" w:rsidRDefault="00D402CD">
                            <w:r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383F5DE3" wp14:editId="7201AA4C">
                                  <wp:extent cx="1789180" cy="1463043"/>
                                  <wp:effectExtent l="19050" t="0" r="1520" b="0"/>
                                  <wp:docPr id="11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9180" cy="1463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6" type="#_x0000_t202" style="position:absolute;left:0;text-align:left;margin-left:89pt;margin-top:547.55pt;width:170.65pt;height:138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" filled="f" stroked="f">
                <v:textbox>
                  <w:txbxContent>
                    <w:p w:rsidR="00813A08" w:rsidRDefault="00D402CD">
                      <w:r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 wp14:anchorId="383F5DE3" wp14:editId="7201AA4C">
                            <wp:extent cx="1789180" cy="1463043"/>
                            <wp:effectExtent l="19050" t="0" r="1520" b="0"/>
                            <wp:docPr id="11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9180" cy="1463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1894840</wp:posOffset>
                </wp:positionH>
                <wp:positionV relativeFrom="paragraph">
                  <wp:posOffset>7552055</wp:posOffset>
                </wp:positionV>
                <wp:extent cx="640080" cy="518160"/>
                <wp:effectExtent l="0" t="0" r="0" b="0"/>
                <wp:wrapNone/>
                <wp:docPr id="5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A08" w:rsidRDefault="00D402CD">
                            <w:r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6C20F83B" wp14:editId="47DFEE23">
                                  <wp:extent cx="280417" cy="289561"/>
                                  <wp:effectExtent l="19050" t="0" r="5333" b="0"/>
                                  <wp:docPr id="12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417" cy="2895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7" type="#_x0000_t202" style="position:absolute;left:0;text-align:left;margin-left:149.2pt;margin-top:594.65pt;width:50.4pt;height:40.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" filled="f" stroked="f">
                <v:textbox>
                  <w:txbxContent>
                    <w:p w:rsidR="00813A08" w:rsidRDefault="00D402CD">
                      <w:r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 wp14:anchorId="6C20F83B" wp14:editId="47DFEE23">
                            <wp:extent cx="280417" cy="289561"/>
                            <wp:effectExtent l="19050" t="0" r="5333" b="0"/>
                            <wp:docPr id="12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10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417" cy="2895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6975475</wp:posOffset>
                </wp:positionV>
                <wp:extent cx="2178050" cy="1742440"/>
                <wp:effectExtent l="0" t="3175" r="0" b="0"/>
                <wp:wrapNone/>
                <wp:docPr id="4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A08" w:rsidRDefault="00D402CD">
                            <w:r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046D679F" wp14:editId="742D04AB">
                                  <wp:extent cx="1734316" cy="1508763"/>
                                  <wp:effectExtent l="19050" t="0" r="0" b="0"/>
                                  <wp:docPr id="13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4316" cy="1508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8" type="#_x0000_t202" style="position:absolute;left:0;text-align:left;margin-left:89pt;margin-top:549.25pt;width:171.5pt;height:137.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73EvAIAAMQ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" filled="f" stroked="f">
                <v:textbox>
                  <w:txbxContent>
                    <w:p w:rsidR="00813A08" w:rsidRDefault="00D402CD">
                      <w:r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 wp14:anchorId="046D679F" wp14:editId="742D04AB">
                            <wp:extent cx="1734316" cy="1508763"/>
                            <wp:effectExtent l="19050" t="0" r="0" b="0"/>
                            <wp:docPr id="13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8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4316" cy="1508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3068955</wp:posOffset>
                </wp:positionH>
                <wp:positionV relativeFrom="paragraph">
                  <wp:posOffset>7521575</wp:posOffset>
                </wp:positionV>
                <wp:extent cx="640080" cy="518160"/>
                <wp:effectExtent l="1905" t="0" r="0" b="0"/>
                <wp:wrapNone/>
                <wp:docPr id="4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A08" w:rsidRDefault="00D402CD">
                            <w:r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67E9B0BF" wp14:editId="0B2E7225">
                                  <wp:extent cx="350521" cy="356617"/>
                                  <wp:effectExtent l="19050" t="0" r="0" b="0"/>
                                  <wp:docPr id="14" name="Picture 28" descr="middl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0521" cy="3566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9" type="#_x0000_t202" style="position:absolute;left:0;text-align:left;margin-left:241.65pt;margin-top:592.25pt;width:50.4pt;height:40.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ejkuwIAAMI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" filled="f" stroked="f">
                <v:textbox>
                  <w:txbxContent>
                    <w:p w:rsidR="00813A08" w:rsidRDefault="00D402CD">
                      <w:r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 wp14:anchorId="67E9B0BF" wp14:editId="0B2E7225">
                            <wp:extent cx="350521" cy="356617"/>
                            <wp:effectExtent l="19050" t="0" r="0" b="0"/>
                            <wp:docPr id="14" name="Picture 28" descr="midd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.png"/>
                                    <pic:cNvPicPr/>
                                  </pic:nvPicPr>
                                  <pic:blipFill>
                                    <a:blip r:embed="rId14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521" cy="3566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2322830</wp:posOffset>
                </wp:positionH>
                <wp:positionV relativeFrom="paragraph">
                  <wp:posOffset>6838315</wp:posOffset>
                </wp:positionV>
                <wp:extent cx="2532380" cy="2181860"/>
                <wp:effectExtent l="0" t="0" r="2540" b="0"/>
                <wp:wrapNone/>
                <wp:docPr id="4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2380" cy="218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A08" w:rsidRDefault="00D402CD">
                            <w:r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4B91E1DD" wp14:editId="3692A9F6">
                                  <wp:extent cx="2090932" cy="1972060"/>
                                  <wp:effectExtent l="19050" t="0" r="4568" b="0"/>
                                  <wp:docPr id="15" name="Picture 24" descr="flow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0932" cy="1972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0" type="#_x0000_t202" style="position:absolute;left:0;text-align:left;margin-left:182.9pt;margin-top:538.45pt;width:199.4pt;height:171.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adBvQIAAMQ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" filled="f" stroked="f">
                <v:textbox>
                  <w:txbxContent>
                    <w:p w:rsidR="00813A08" w:rsidRDefault="00D402CD">
                      <w:r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 wp14:anchorId="4B91E1DD" wp14:editId="3692A9F6">
                            <wp:extent cx="2090932" cy="1972060"/>
                            <wp:effectExtent l="19050" t="0" r="4568" b="0"/>
                            <wp:docPr id="15" name="Picture 24" descr="flowe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.png"/>
                                    <pic:cNvPicPr/>
                                  </pic:nvPicPr>
                                  <pic:blipFill>
                                    <a:blip r:embed="rId15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0932" cy="1972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2258060</wp:posOffset>
                </wp:positionH>
                <wp:positionV relativeFrom="paragraph">
                  <wp:posOffset>7043420</wp:posOffset>
                </wp:positionV>
                <wp:extent cx="2402840" cy="1721485"/>
                <wp:effectExtent l="635" t="4445" r="0" b="0"/>
                <wp:wrapNone/>
                <wp:docPr id="4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840" cy="172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A08" w:rsidRDefault="00D402CD">
                            <w:r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62811703" wp14:editId="0D5CB3D9">
                                  <wp:extent cx="2051308" cy="1459995"/>
                                  <wp:effectExtent l="19050" t="0" r="6092" b="0"/>
                                  <wp:docPr id="16" name="Picture 108" descr="leave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1308" cy="1459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1" type="#_x0000_t202" style="position:absolute;left:0;text-align:left;margin-left:177.8pt;margin-top:554.6pt;width:189.2pt;height:135.5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kpMuQ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" filled="f" stroked="f">
                <v:textbox>
                  <w:txbxContent>
                    <w:p w:rsidR="00813A08" w:rsidRDefault="00D402CD">
                      <w:r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 wp14:anchorId="62811703" wp14:editId="0D5CB3D9">
                            <wp:extent cx="2051308" cy="1459995"/>
                            <wp:effectExtent l="19050" t="0" r="6092" b="0"/>
                            <wp:docPr id="16" name="Picture 108" descr="leave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.png"/>
                                    <pic:cNvPicPr/>
                                  </pic:nvPicPr>
                                  <pic:blipFill>
                                    <a:blip r:embed="rId16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1308" cy="1459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2744" behindDoc="0" locked="0" layoutInCell="1" allowOverlap="1">
                <wp:simplePos x="0" y="0"/>
                <wp:positionH relativeFrom="column">
                  <wp:posOffset>5005705</wp:posOffset>
                </wp:positionH>
                <wp:positionV relativeFrom="paragraph">
                  <wp:posOffset>633095</wp:posOffset>
                </wp:positionV>
                <wp:extent cx="2178050" cy="1742440"/>
                <wp:effectExtent l="0" t="4445" r="0" b="0"/>
                <wp:wrapNone/>
                <wp:docPr id="4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A08" w:rsidRDefault="00D402CD">
                            <w:r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19BE437E" wp14:editId="332FEDAD">
                                  <wp:extent cx="1813564" cy="1502667"/>
                                  <wp:effectExtent l="19050" t="0" r="0" b="0"/>
                                  <wp:docPr id="17" name="Picture 37" descr="flower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813564" cy="1502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42" type="#_x0000_t202" style="position:absolute;left:0;text-align:left;margin-left:394.15pt;margin-top:49.85pt;width:171.5pt;height:137.2pt;z-index:251722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v5ZuwIAAMQ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" filled="f" stroked="f">
                <v:textbox>
                  <w:txbxContent>
                    <w:p w:rsidR="00813A08" w:rsidRDefault="00D402CD">
                      <w:r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 wp14:anchorId="19BE437E" wp14:editId="332FEDAD">
                            <wp:extent cx="1813564" cy="1502667"/>
                            <wp:effectExtent l="19050" t="0" r="0" b="0"/>
                            <wp:docPr id="17" name="Picture 37" descr="flower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1.png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813564" cy="15026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0447" behindDoc="0" locked="0" layoutInCell="1" allowOverlap="1">
                <wp:simplePos x="0" y="0"/>
                <wp:positionH relativeFrom="column">
                  <wp:posOffset>4855210</wp:posOffset>
                </wp:positionH>
                <wp:positionV relativeFrom="paragraph">
                  <wp:posOffset>384810</wp:posOffset>
                </wp:positionV>
                <wp:extent cx="2223135" cy="2143125"/>
                <wp:effectExtent l="0" t="3810" r="0" b="0"/>
                <wp:wrapNone/>
                <wp:docPr id="4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135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A08" w:rsidRDefault="00D402CD">
                            <w:r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3E18CCB4" wp14:editId="5871EAF5">
                                  <wp:extent cx="1895860" cy="1941580"/>
                                  <wp:effectExtent l="19050" t="0" r="9140" b="1520"/>
                                  <wp:docPr id="18" name="Picture 36" descr="leaves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1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895860" cy="1941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43" type="#_x0000_t202" style="position:absolute;left:0;text-align:left;margin-left:382.3pt;margin-top:30.3pt;width:175.05pt;height:168.75pt;z-index:251710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" filled="f" stroked="f">
                <v:textbox>
                  <w:txbxContent>
                    <w:p w:rsidR="00813A08" w:rsidRDefault="00D402CD">
                      <w:r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 wp14:anchorId="3E18CCB4" wp14:editId="5871EAF5">
                            <wp:extent cx="1895860" cy="1941580"/>
                            <wp:effectExtent l="19050" t="0" r="9140" b="1520"/>
                            <wp:docPr id="18" name="Picture 36" descr="leaves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1.png"/>
                                    <pic:cNvPicPr/>
                                  </pic:nvPicPr>
                                  <pic:blipFill>
                                    <a:blip r:embed="rId12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895860" cy="1941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6597" behindDoc="0" locked="0" layoutInCell="1" allowOverlap="1">
                <wp:simplePos x="0" y="0"/>
                <wp:positionH relativeFrom="column">
                  <wp:posOffset>3752850</wp:posOffset>
                </wp:positionH>
                <wp:positionV relativeFrom="paragraph">
                  <wp:posOffset>546735</wp:posOffset>
                </wp:positionV>
                <wp:extent cx="2178050" cy="1742440"/>
                <wp:effectExtent l="0" t="3810" r="3175" b="0"/>
                <wp:wrapNone/>
                <wp:docPr id="3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A08" w:rsidRDefault="00D402CD">
                            <w:r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48F02432" wp14:editId="3FA966E9">
                                  <wp:extent cx="1734316" cy="1508763"/>
                                  <wp:effectExtent l="19050" t="0" r="0" b="0"/>
                                  <wp:docPr id="19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34316" cy="1508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4" type="#_x0000_t202" style="position:absolute;left:0;text-align:left;margin-left:295.5pt;margin-top:43.05pt;width:171.5pt;height:137.2pt;z-index:2517165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vFwugIAAMQ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" filled="f" stroked="f">
                <v:textbox>
                  <w:txbxContent>
                    <w:p w:rsidR="00813A08" w:rsidRDefault="00D402CD">
                      <w:r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 wp14:anchorId="48F02432" wp14:editId="3FA966E9">
                            <wp:extent cx="1734316" cy="1508763"/>
                            <wp:effectExtent l="19050" t="0" r="0" b="0"/>
                            <wp:docPr id="19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8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34316" cy="1508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0695" behindDoc="0" locked="0" layoutInCell="1" allowOverlap="1">
                <wp:simplePos x="0" y="0"/>
                <wp:positionH relativeFrom="column">
                  <wp:posOffset>1894840</wp:posOffset>
                </wp:positionH>
                <wp:positionV relativeFrom="paragraph">
                  <wp:posOffset>1080135</wp:posOffset>
                </wp:positionV>
                <wp:extent cx="640080" cy="518160"/>
                <wp:effectExtent l="0" t="3810" r="0" b="1905"/>
                <wp:wrapNone/>
                <wp:docPr id="3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A08" w:rsidRDefault="00D402CD">
                            <w:r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216AD1D5" wp14:editId="1A00AD6D">
                                  <wp:extent cx="280417" cy="289561"/>
                                  <wp:effectExtent l="19050" t="0" r="5333" b="0"/>
                                  <wp:docPr id="20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417" cy="2895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5" type="#_x0000_t202" style="position:absolute;left:0;text-align:left;margin-left:149.2pt;margin-top:85.05pt;width:50.4pt;height:40.8pt;z-index:251720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" filled="f" stroked="f">
                <v:textbox>
                  <w:txbxContent>
                    <w:p w:rsidR="00813A08" w:rsidRDefault="00D402CD">
                      <w:r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 wp14:anchorId="216AD1D5" wp14:editId="1A00AD6D">
                            <wp:extent cx="280417" cy="289561"/>
                            <wp:effectExtent l="19050" t="0" r="5333" b="0"/>
                            <wp:docPr id="20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10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417" cy="2895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7622" behindDoc="0" locked="0" layoutInCell="1" allowOverlap="1">
                <wp:simplePos x="0" y="0"/>
                <wp:positionH relativeFrom="column">
                  <wp:posOffset>2322830</wp:posOffset>
                </wp:positionH>
                <wp:positionV relativeFrom="paragraph">
                  <wp:posOffset>255270</wp:posOffset>
                </wp:positionV>
                <wp:extent cx="2532380" cy="2181860"/>
                <wp:effectExtent l="0" t="0" r="2540" b="1270"/>
                <wp:wrapNone/>
                <wp:docPr id="3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2380" cy="218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A08" w:rsidRDefault="00D402CD">
                            <w:r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148069B8" wp14:editId="1D647ECE">
                                  <wp:extent cx="2090932" cy="1972060"/>
                                  <wp:effectExtent l="19050" t="0" r="4568" b="0"/>
                                  <wp:docPr id="21" name="Picture 24" descr="flow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0932" cy="1972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46" type="#_x0000_t202" style="position:absolute;left:0;text-align:left;margin-left:182.9pt;margin-top:20.1pt;width:199.4pt;height:171.8pt;z-index:2517176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" filled="f" stroked="f">
                <v:textbox>
                  <w:txbxContent>
                    <w:p w:rsidR="00813A08" w:rsidRDefault="00D402CD">
                      <w:r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 wp14:anchorId="148069B8" wp14:editId="1D647ECE">
                            <wp:extent cx="2090932" cy="1972060"/>
                            <wp:effectExtent l="19050" t="0" r="4568" b="0"/>
                            <wp:docPr id="21" name="Picture 24" descr="flowe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.png"/>
                                    <pic:cNvPicPr/>
                                  </pic:nvPicPr>
                                  <pic:blipFill>
                                    <a:blip r:embed="rId15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0932" cy="1972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-165100</wp:posOffset>
                </wp:positionH>
                <wp:positionV relativeFrom="paragraph">
                  <wp:posOffset>622300</wp:posOffset>
                </wp:positionV>
                <wp:extent cx="2178050" cy="1742440"/>
                <wp:effectExtent l="0" t="3175" r="0" b="0"/>
                <wp:wrapNone/>
                <wp:docPr id="3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A08" w:rsidRDefault="00D402CD">
                            <w:r w:rsidRPr="001C5225">
                              <w:rPr>
                                <w:i/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1D40E4DA" wp14:editId="5D984E65">
                                  <wp:extent cx="1813564" cy="1502667"/>
                                  <wp:effectExtent l="19050" t="0" r="0" b="0"/>
                                  <wp:docPr id="22" name="Picture 37" descr="flower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3564" cy="1502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47" type="#_x0000_t202" style="position:absolute;left:0;text-align:left;margin-left:-13pt;margin-top:49pt;width:171.5pt;height:137.2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rdPuwIAAMM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" filled="f" stroked="f">
                <v:textbox>
                  <w:txbxContent>
                    <w:p w:rsidR="00813A08" w:rsidRDefault="00D402CD">
                      <w:r w:rsidRPr="001C5225">
                        <w:rPr>
                          <w:i/>
                          <w:noProof/>
                          <w:lang w:val="cs-CZ" w:eastAsia="cs-CZ"/>
                        </w:rPr>
                        <w:drawing>
                          <wp:inline distT="0" distB="0" distL="0" distR="0" wp14:anchorId="1D40E4DA" wp14:editId="5D984E65">
                            <wp:extent cx="1813564" cy="1502667"/>
                            <wp:effectExtent l="19050" t="0" r="0" b="0"/>
                            <wp:docPr id="22" name="Picture 37" descr="flower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1.png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3564" cy="15026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5572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503555</wp:posOffset>
                </wp:positionV>
                <wp:extent cx="2178050" cy="1742440"/>
                <wp:effectExtent l="0" t="0" r="0" b="1905"/>
                <wp:wrapNone/>
                <wp:docPr id="3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A08" w:rsidRDefault="00D402CD">
                            <w:r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3D9EBC49" wp14:editId="0DAA11F1">
                                  <wp:extent cx="1734316" cy="1508763"/>
                                  <wp:effectExtent l="19050" t="0" r="0" b="0"/>
                                  <wp:docPr id="76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4316" cy="1508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8" type="#_x0000_t202" style="position:absolute;left:0;text-align:left;margin-left:89pt;margin-top:39.65pt;width:171.5pt;height:137.2pt;z-index:2517155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8RbvAIAAMQ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" filled="f" stroked="f">
                <v:textbox>
                  <w:txbxContent>
                    <w:p w:rsidR="00813A08" w:rsidRDefault="00D402CD">
                      <w:r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 wp14:anchorId="3D9EBC49" wp14:editId="0DAA11F1">
                            <wp:extent cx="1734316" cy="1508763"/>
                            <wp:effectExtent l="19050" t="0" r="0" b="0"/>
                            <wp:docPr id="76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8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4316" cy="1508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9671" behindDoc="0" locked="0" layoutInCell="1" allowOverlap="1">
                <wp:simplePos x="0" y="0"/>
                <wp:positionH relativeFrom="column">
                  <wp:posOffset>3068955</wp:posOffset>
                </wp:positionH>
                <wp:positionV relativeFrom="paragraph">
                  <wp:posOffset>938530</wp:posOffset>
                </wp:positionV>
                <wp:extent cx="640080" cy="518160"/>
                <wp:effectExtent l="1905" t="0" r="0" b="635"/>
                <wp:wrapNone/>
                <wp:docPr id="3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A08" w:rsidRDefault="00D402CD">
                            <w:r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77350F6E" wp14:editId="499DF109">
                                  <wp:extent cx="350521" cy="356617"/>
                                  <wp:effectExtent l="19050" t="0" r="0" b="0"/>
                                  <wp:docPr id="29" name="Picture 28" descr="middl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0521" cy="3566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49" type="#_x0000_t202" style="position:absolute;left:0;text-align:left;margin-left:241.65pt;margin-top:73.9pt;width:50.4pt;height:40.8pt;z-index:251719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P4dugIAAME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" filled="f" stroked="f">
                <v:textbox>
                  <w:txbxContent>
                    <w:p w:rsidR="00813A08" w:rsidRDefault="00D402CD">
                      <w:r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 wp14:anchorId="77350F6E" wp14:editId="499DF109">
                            <wp:extent cx="350521" cy="356617"/>
                            <wp:effectExtent l="19050" t="0" r="0" b="0"/>
                            <wp:docPr id="29" name="Picture 28" descr="midd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.png"/>
                                    <pic:cNvPicPr/>
                                  </pic:nvPicPr>
                                  <pic:blipFill>
                                    <a:blip r:embed="rId14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521" cy="3566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3768" behindDoc="0" locked="0" layoutInCell="1" allowOverlap="1">
                <wp:simplePos x="0" y="0"/>
                <wp:positionH relativeFrom="column">
                  <wp:posOffset>5652135</wp:posOffset>
                </wp:positionH>
                <wp:positionV relativeFrom="paragraph">
                  <wp:posOffset>1177290</wp:posOffset>
                </wp:positionV>
                <wp:extent cx="640080" cy="518160"/>
                <wp:effectExtent l="3810" t="0" r="3810" b="0"/>
                <wp:wrapNone/>
                <wp:docPr id="3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A08" w:rsidRDefault="00D402CD">
                            <w:r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132D8C7E" wp14:editId="55737E36">
                                  <wp:extent cx="320041" cy="323089"/>
                                  <wp:effectExtent l="19050" t="0" r="3809" b="761"/>
                                  <wp:docPr id="49" name="Picture 39" descr="middle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1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320041" cy="3230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50" type="#_x0000_t202" style="position:absolute;left:0;text-align:left;margin-left:445.05pt;margin-top:92.7pt;width:50.4pt;height:40.8pt;z-index:251723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BVIuwIAAMI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" filled="f" stroked="f">
                <v:textbox>
                  <w:txbxContent>
                    <w:p w:rsidR="00813A08" w:rsidRDefault="00D402CD">
                      <w:r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 wp14:anchorId="132D8C7E" wp14:editId="55737E36">
                            <wp:extent cx="320041" cy="323089"/>
                            <wp:effectExtent l="19050" t="0" r="3809" b="761"/>
                            <wp:docPr id="49" name="Picture 39" descr="middle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1.png"/>
                                    <pic:cNvPicPr/>
                                  </pic:nvPicPr>
                                  <pic:blipFill>
                                    <a:blip r:embed="rId13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320041" cy="3230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1187450</wp:posOffset>
                </wp:positionV>
                <wp:extent cx="640080" cy="518160"/>
                <wp:effectExtent l="0" t="0" r="635" b="0"/>
                <wp:wrapNone/>
                <wp:docPr id="3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A08" w:rsidRDefault="00D402CD">
                            <w:r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443AA4EE" wp14:editId="18D60EDD">
                                  <wp:extent cx="320041" cy="323089"/>
                                  <wp:effectExtent l="19050" t="0" r="3809" b="0"/>
                                  <wp:docPr id="40" name="Picture 39" descr="middle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1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041" cy="3230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51" type="#_x0000_t202" style="position:absolute;left:0;text-align:left;margin-left:55.3pt;margin-top:93.5pt;width:50.4pt;height:40.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" filled="f" stroked="f">
                <v:textbox>
                  <w:txbxContent>
                    <w:p w:rsidR="00813A08" w:rsidRDefault="00D402CD">
                      <w:r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 wp14:anchorId="443AA4EE" wp14:editId="18D60EDD">
                            <wp:extent cx="320041" cy="323089"/>
                            <wp:effectExtent l="19050" t="0" r="3809" b="0"/>
                            <wp:docPr id="40" name="Picture 39" descr="middle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1.png"/>
                                    <pic:cNvPicPr/>
                                  </pic:nvPicPr>
                                  <pic:blipFill>
                                    <a:blip r:embed="rId13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041" cy="3230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1719" behindDoc="0" locked="0" layoutInCell="1" allowOverlap="1">
                <wp:simplePos x="0" y="0"/>
                <wp:positionH relativeFrom="column">
                  <wp:posOffset>4455160</wp:posOffset>
                </wp:positionH>
                <wp:positionV relativeFrom="paragraph">
                  <wp:posOffset>1123315</wp:posOffset>
                </wp:positionV>
                <wp:extent cx="640080" cy="518160"/>
                <wp:effectExtent l="0" t="0" r="635" b="0"/>
                <wp:wrapNone/>
                <wp:docPr id="2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A08" w:rsidRDefault="00D402CD">
                            <w:r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193F638F" wp14:editId="2FDB2012">
                                  <wp:extent cx="280417" cy="289561"/>
                                  <wp:effectExtent l="19050" t="0" r="5333" b="0"/>
                                  <wp:docPr id="107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80417" cy="2895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52" type="#_x0000_t202" style="position:absolute;left:0;text-align:left;margin-left:350.8pt;margin-top:88.45pt;width:50.4pt;height:40.8pt;z-index:251721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25gugIAAMI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" filled="f" stroked="f">
                <v:textbox>
                  <w:txbxContent>
                    <w:p w:rsidR="00813A08" w:rsidRDefault="00D402CD">
                      <w:r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 wp14:anchorId="193F638F" wp14:editId="2FDB2012">
                            <wp:extent cx="280417" cy="289561"/>
                            <wp:effectExtent l="19050" t="0" r="5333" b="0"/>
                            <wp:docPr id="107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10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80417" cy="2895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3522" behindDoc="0" locked="0" layoutInCell="1" allowOverlap="1">
                <wp:simplePos x="0" y="0"/>
                <wp:positionH relativeFrom="column">
                  <wp:posOffset>2258060</wp:posOffset>
                </wp:positionH>
                <wp:positionV relativeFrom="paragraph">
                  <wp:posOffset>460375</wp:posOffset>
                </wp:positionV>
                <wp:extent cx="2402840" cy="1721485"/>
                <wp:effectExtent l="635" t="3175" r="0" b="0"/>
                <wp:wrapNone/>
                <wp:docPr id="2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840" cy="172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A08" w:rsidRDefault="00D402CD">
                            <w:r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7EC8D268" wp14:editId="793CEA78">
                                  <wp:extent cx="2051308" cy="1459995"/>
                                  <wp:effectExtent l="19050" t="0" r="6092" b="0"/>
                                  <wp:docPr id="109" name="Picture 108" descr="leave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1308" cy="1459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53" type="#_x0000_t202" style="position:absolute;left:0;text-align:left;margin-left:177.8pt;margin-top:36.25pt;width:189.2pt;height:135.55pt;z-index:2517135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cOmuAIAAMM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" filled="f" stroked="f">
                <v:textbox>
                  <w:txbxContent>
                    <w:p w:rsidR="00813A08" w:rsidRDefault="00D402CD">
                      <w:r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 wp14:anchorId="7EC8D268" wp14:editId="793CEA78">
                            <wp:extent cx="2051308" cy="1459995"/>
                            <wp:effectExtent l="19050" t="0" r="6092" b="0"/>
                            <wp:docPr id="109" name="Picture 108" descr="leave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.png"/>
                                    <pic:cNvPicPr/>
                                  </pic:nvPicPr>
                                  <pic:blipFill>
                                    <a:blip r:embed="rId16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1308" cy="1459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9422" behindDoc="0" locked="0" layoutInCell="1" allowOverlap="1">
                <wp:simplePos x="0" y="0"/>
                <wp:positionH relativeFrom="column">
                  <wp:posOffset>-125095</wp:posOffset>
                </wp:positionH>
                <wp:positionV relativeFrom="paragraph">
                  <wp:posOffset>417195</wp:posOffset>
                </wp:positionV>
                <wp:extent cx="2223135" cy="2143125"/>
                <wp:effectExtent l="0" t="0" r="0" b="1905"/>
                <wp:wrapNone/>
                <wp:docPr id="2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135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A08" w:rsidRDefault="00D402CD">
                            <w:r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6C13A1AB" wp14:editId="482E112F">
                                  <wp:extent cx="1895860" cy="1941580"/>
                                  <wp:effectExtent l="19050" t="0" r="9140" b="0"/>
                                  <wp:docPr id="37" name="Picture 36" descr="leaves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1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5860" cy="1941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54" type="#_x0000_t202" style="position:absolute;left:0;text-align:left;margin-left:-9.85pt;margin-top:32.85pt;width:175.05pt;height:168.75pt;z-index:2517094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" filled="f" stroked="f">
                <v:textbox>
                  <w:txbxContent>
                    <w:p w:rsidR="00813A08" w:rsidRDefault="00D402CD">
                      <w:r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 wp14:anchorId="6C13A1AB" wp14:editId="482E112F">
                            <wp:extent cx="1895860" cy="1941580"/>
                            <wp:effectExtent l="19050" t="0" r="9140" b="0"/>
                            <wp:docPr id="37" name="Picture 36" descr="leaves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1.png"/>
                                    <pic:cNvPicPr/>
                                  </pic:nvPicPr>
                                  <pic:blipFill>
                                    <a:blip r:embed="rId12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5860" cy="1941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2497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481965</wp:posOffset>
                </wp:positionV>
                <wp:extent cx="2167255" cy="1757680"/>
                <wp:effectExtent l="0" t="0" r="0" b="0"/>
                <wp:wrapNone/>
                <wp:docPr id="2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75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A08" w:rsidRDefault="00D402CD">
                            <w:r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2D614F44" wp14:editId="092AAAE4">
                                  <wp:extent cx="1789180" cy="1463043"/>
                                  <wp:effectExtent l="19050" t="0" r="1520" b="0"/>
                                  <wp:docPr id="62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9180" cy="1463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55" type="#_x0000_t202" style="position:absolute;left:0;text-align:left;margin-left:89pt;margin-top:37.95pt;width:170.65pt;height:138.4pt;z-index:2517124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8fJvQIAAMQ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" filled="f" stroked="f">
                <v:textbox>
                  <w:txbxContent>
                    <w:p w:rsidR="00813A08" w:rsidRDefault="00D402CD">
                      <w:r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 wp14:anchorId="2D614F44" wp14:editId="092AAAE4">
                            <wp:extent cx="1789180" cy="1463043"/>
                            <wp:effectExtent l="19050" t="0" r="1520" b="0"/>
                            <wp:docPr id="62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9180" cy="1463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1472" behindDoc="0" locked="0" layoutInCell="1" allowOverlap="1">
                <wp:simplePos x="0" y="0"/>
                <wp:positionH relativeFrom="column">
                  <wp:posOffset>3655695</wp:posOffset>
                </wp:positionH>
                <wp:positionV relativeFrom="paragraph">
                  <wp:posOffset>579120</wp:posOffset>
                </wp:positionV>
                <wp:extent cx="2167255" cy="1757680"/>
                <wp:effectExtent l="0" t="0" r="0" b="0"/>
                <wp:wrapNone/>
                <wp:docPr id="2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75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A08" w:rsidRDefault="00D402CD">
                            <w:r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706E84D3" wp14:editId="5AEA7F5F">
                                  <wp:extent cx="1789180" cy="1463043"/>
                                  <wp:effectExtent l="19050" t="0" r="1520" b="3807"/>
                                  <wp:docPr id="75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89180" cy="1463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56" type="#_x0000_t202" style="position:absolute;left:0;text-align:left;margin-left:287.85pt;margin-top:45.6pt;width:170.65pt;height:138.4pt;z-index:25171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" filled="f" stroked="f">
                <v:textbox>
                  <w:txbxContent>
                    <w:p w:rsidR="00813A08" w:rsidRDefault="00D402CD">
                      <w:r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 wp14:anchorId="706E84D3" wp14:editId="5AEA7F5F">
                            <wp:extent cx="1789180" cy="1463043"/>
                            <wp:effectExtent l="19050" t="0" r="1520" b="3807"/>
                            <wp:docPr id="75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89180" cy="1463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402CD" w:rsidRPr="009544F4">
        <w:rPr>
          <w:noProof/>
          <w:lang w:val="cs-CZ" w:eastAsia="cs-CZ"/>
        </w:rPr>
        <w:drawing>
          <wp:anchor distT="0" distB="0" distL="114300" distR="114300" simplePos="0" relativeHeight="251702247" behindDoc="0" locked="0" layoutInCell="0" allowOverlap="1" wp14:anchorId="53C3A47F" wp14:editId="138A753B">
            <wp:simplePos x="0" y="0"/>
            <wp:positionH relativeFrom="page">
              <wp:align>center</wp:align>
            </wp:positionH>
            <wp:positionV relativeFrom="page">
              <wp:posOffset>463138</wp:posOffset>
            </wp:positionV>
            <wp:extent cx="6656152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1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252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656152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13A08" w:rsidRPr="009544F4" w:rsidSect="00D402CD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225"/>
    <w:rsid w:val="001C5225"/>
    <w:rsid w:val="00451278"/>
    <w:rsid w:val="00813A08"/>
    <w:rsid w:val="009544F4"/>
    <w:rsid w:val="00B156BE"/>
    <w:rsid w:val="00D402CD"/>
    <w:rsid w:val="00EC3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2338F1-7016-484E-9B9B-3432B80E1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line="240" w:lineRule="auto"/>
    </w:pPr>
    <w:rPr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pPr>
      <w:spacing w:after="100"/>
      <w:jc w:val="center"/>
      <w:outlineLvl w:val="0"/>
    </w:pPr>
    <w:rPr>
      <w:color w:val="404040" w:themeColor="text1" w:themeTint="BF"/>
      <w:sz w:val="136"/>
      <w:szCs w:val="1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Pr>
      <w:color w:val="404040" w:themeColor="text1" w:themeTint="BF"/>
      <w:sz w:val="136"/>
      <w:szCs w:val="136"/>
    </w:rPr>
  </w:style>
  <w:style w:type="paragraph" w:styleId="Podtitul">
    <w:name w:val="Subtitle"/>
    <w:basedOn w:val="Normln"/>
    <w:next w:val="Normln"/>
    <w:link w:val="PodtitulChar"/>
    <w:uiPriority w:val="11"/>
    <w:qFormat/>
    <w:pPr>
      <w:spacing w:after="700"/>
      <w:jc w:val="center"/>
    </w:pPr>
    <w:rPr>
      <w:color w:val="7F7F7F" w:themeColor="text1" w:themeTint="80"/>
      <w:sz w:val="28"/>
      <w:szCs w:val="28"/>
    </w:rPr>
  </w:style>
  <w:style w:type="character" w:customStyle="1" w:styleId="PodtitulChar">
    <w:name w:val="Podtitul Char"/>
    <w:basedOn w:val="Standardnpsmoodstavce"/>
    <w:link w:val="Podtitul"/>
    <w:uiPriority w:val="11"/>
    <w:rPr>
      <w:color w:val="7F7F7F" w:themeColor="text1" w:themeTint="80"/>
      <w:sz w:val="28"/>
      <w:szCs w:val="28"/>
    </w:rPr>
  </w:style>
  <w:style w:type="paragraph" w:customStyle="1" w:styleId="Item">
    <w:name w:val="Item"/>
    <w:basedOn w:val="Normln"/>
    <w:qFormat/>
    <w:pPr>
      <w:spacing w:after="0"/>
      <w:jc w:val="center"/>
    </w:pPr>
    <w:rPr>
      <w:b/>
      <w:color w:val="404040" w:themeColor="text1" w:themeTint="BF"/>
      <w:sz w:val="24"/>
      <w:szCs w:val="24"/>
    </w:rPr>
  </w:style>
  <w:style w:type="paragraph" w:customStyle="1" w:styleId="ItemDescription">
    <w:name w:val="Item Description"/>
    <w:basedOn w:val="Normln"/>
    <w:qFormat/>
    <w:pPr>
      <w:jc w:val="center"/>
    </w:pPr>
    <w:rPr>
      <w:color w:val="7F7F7F" w:themeColor="text1" w:themeTint="80"/>
      <w:szCs w:val="20"/>
    </w:rPr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character" w:styleId="Hypertextovodkaz">
    <w:name w:val="Hyperlink"/>
    <w:basedOn w:val="Standardnpsmoodstavce"/>
    <w:uiPriority w:val="99"/>
    <w:unhideWhenUsed/>
    <w:rsid w:val="001C52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polza.cz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www.polza.cz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AppData\Roaming\Microsoft\&#352;ablony\HolidayStationery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FCCEBE1E8EB4C31A5F8400E7C0E176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8AACE7E-1C9D-47EF-92B7-C80C192E8CA6}"/>
      </w:docPartPr>
      <w:docPartBody>
        <w:p w:rsidR="00122F33" w:rsidRDefault="00396A94">
          <w:pPr>
            <w:pStyle w:val="1FCCEBE1E8EB4C31A5F8400E7C0E1768"/>
          </w:pPr>
          <w:r>
            <w:rPr>
              <w:rStyle w:val="Zstupn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A94"/>
    <w:rsid w:val="00122F33"/>
    <w:rsid w:val="00396A94"/>
    <w:rsid w:val="00F30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customStyle="1" w:styleId="1FCCEBE1E8EB4C31A5F8400E7C0E1768">
    <w:name w:val="1FCCEBE1E8EB4C31A5F8400E7C0E176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A9B43BB4-0669-4C14-A040-EB85FBB306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HolidayStationery</Template>
  <TotalTime>1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Holiday stationery</vt:lpstr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Holiday stationery</dc:title>
  <dc:creator>PC</dc:creator>
  <cp:lastModifiedBy>Tesařová Drahomíra</cp:lastModifiedBy>
  <cp:revision>2</cp:revision>
  <cp:lastPrinted>2016-12-05T12:21:00Z</cp:lastPrinted>
  <dcterms:created xsi:type="dcterms:W3CDTF">2016-12-07T10:27:00Z</dcterms:created>
  <dcterms:modified xsi:type="dcterms:W3CDTF">2016-12-07T10:27:00Z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TC102447989990</vt:lpwstr>
  </property>
</Properties>
</file>